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EFF" w:rsidRDefault="00A70EFF" w:rsidP="00EC0ACE">
      <w:pPr>
        <w:spacing w:after="620"/>
        <w:ind w:left="4649"/>
        <w:rPr>
          <w:sz w:val="28"/>
          <w:szCs w:val="28"/>
        </w:rPr>
      </w:pPr>
      <w:r>
        <w:rPr>
          <w:sz w:val="28"/>
          <w:szCs w:val="28"/>
        </w:rPr>
        <w:t>Platzhaltertext</w:t>
      </w:r>
      <w:bookmarkStart w:id="0" w:name="_GoBack"/>
      <w:bookmarkEnd w:id="0"/>
    </w:p>
    <w:p w:rsidR="00A70EFF" w:rsidRPr="00A70EFF" w:rsidRDefault="00A70EFF" w:rsidP="00EC0ACE">
      <w:pPr>
        <w:spacing w:after="620"/>
        <w:ind w:left="4649"/>
        <w:rPr>
          <w:sz w:val="28"/>
          <w:szCs w:val="28"/>
        </w:rPr>
      </w:pPr>
      <w:r>
        <w:rPr>
          <w:sz w:val="28"/>
          <w:szCs w:val="28"/>
        </w:rPr>
        <w:t>Platzhaltertext</w:t>
      </w:r>
    </w:p>
    <w:p w:rsidR="00A70EFF" w:rsidRPr="00A70EFF" w:rsidRDefault="00A70EFF" w:rsidP="00EC0ACE">
      <w:pPr>
        <w:spacing w:after="620"/>
        <w:ind w:left="4649"/>
        <w:rPr>
          <w:sz w:val="28"/>
          <w:szCs w:val="28"/>
        </w:rPr>
      </w:pPr>
      <w:r>
        <w:rPr>
          <w:sz w:val="28"/>
          <w:szCs w:val="28"/>
        </w:rPr>
        <w:t>Platzhaltertext</w:t>
      </w:r>
    </w:p>
    <w:p w:rsidR="00A70EFF" w:rsidRPr="00A70EFF" w:rsidRDefault="00A70EFF" w:rsidP="00EC0ACE">
      <w:pPr>
        <w:spacing w:after="620"/>
        <w:ind w:left="4649"/>
      </w:pPr>
      <w:r>
        <w:rPr>
          <w:sz w:val="28"/>
          <w:szCs w:val="28"/>
        </w:rPr>
        <w:t>Platzhaltertext</w:t>
      </w:r>
    </w:p>
    <w:p w:rsidR="00A70EFF" w:rsidRPr="00A70EFF" w:rsidRDefault="00A70EFF" w:rsidP="00A70EFF"/>
    <w:p w:rsidR="00A70EFF" w:rsidRPr="00A70EFF" w:rsidRDefault="00A70EFF" w:rsidP="00A70EFF"/>
    <w:p w:rsidR="00A70EFF" w:rsidRPr="00A70EFF" w:rsidRDefault="00A70EFF" w:rsidP="00A70EFF"/>
    <w:p w:rsidR="00A70EFF" w:rsidRPr="00A70EFF" w:rsidRDefault="00A70EFF" w:rsidP="00A70EFF"/>
    <w:p w:rsidR="00A70EFF" w:rsidRDefault="00A70EFF" w:rsidP="00A70EFF"/>
    <w:p w:rsidR="00002B39" w:rsidRDefault="00002B39" w:rsidP="00A70EFF">
      <w:pPr>
        <w:jc w:val="center"/>
      </w:pPr>
    </w:p>
    <w:p w:rsidR="00A70EFF" w:rsidRDefault="00A70EFF" w:rsidP="00A70EFF">
      <w:pPr>
        <w:jc w:val="center"/>
      </w:pPr>
    </w:p>
    <w:p w:rsidR="00A70EFF" w:rsidRDefault="00A70EFF" w:rsidP="00A70EFF">
      <w:pPr>
        <w:jc w:val="center"/>
      </w:pPr>
    </w:p>
    <w:p w:rsidR="00A70EFF" w:rsidRDefault="00A70EFF" w:rsidP="00A70EFF">
      <w:pPr>
        <w:jc w:val="center"/>
      </w:pPr>
    </w:p>
    <w:p w:rsidR="00A70EFF" w:rsidRPr="00A70EFF" w:rsidRDefault="00A70EFF" w:rsidP="00A70EFF"/>
    <w:sectPr w:rsidR="00A70EFF" w:rsidRPr="00A70EFF" w:rsidSect="00A70EFF">
      <w:headerReference w:type="default" r:id="rId7"/>
      <w:pgSz w:w="11906" w:h="16838"/>
      <w:pgMar w:top="66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0EFF" w:rsidRDefault="00A70EFF" w:rsidP="00A70EFF">
      <w:pPr>
        <w:spacing w:after="0" w:line="240" w:lineRule="auto"/>
      </w:pPr>
      <w:r>
        <w:separator/>
      </w:r>
    </w:p>
  </w:endnote>
  <w:endnote w:type="continuationSeparator" w:id="0">
    <w:p w:rsidR="00A70EFF" w:rsidRDefault="00A70EFF" w:rsidP="00A70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0EFF" w:rsidRDefault="00A70EFF" w:rsidP="00A70EFF">
      <w:pPr>
        <w:spacing w:after="0" w:line="240" w:lineRule="auto"/>
      </w:pPr>
      <w:r>
        <w:separator/>
      </w:r>
    </w:p>
  </w:footnote>
  <w:footnote w:type="continuationSeparator" w:id="0">
    <w:p w:rsidR="00A70EFF" w:rsidRDefault="00A70EFF" w:rsidP="00A70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EFF" w:rsidRDefault="00A70EFF">
    <w:pPr>
      <w:pStyle w:val="Kopfzeile"/>
    </w:pPr>
    <w:r>
      <w:rPr>
        <w:noProof/>
        <w:lang w:eastAsia="de-AT"/>
      </w:rPr>
      <w:drawing>
        <wp:anchor distT="0" distB="0" distL="114300" distR="114300" simplePos="0" relativeHeight="251658240" behindDoc="1" locked="0" layoutInCell="1" allowOverlap="1">
          <wp:simplePos x="904875" y="447675"/>
          <wp:positionH relativeFrom="page">
            <wp:align>left</wp:align>
          </wp:positionH>
          <wp:positionV relativeFrom="page">
            <wp:align>top</wp:align>
          </wp:positionV>
          <wp:extent cx="7542000" cy="10666800"/>
          <wp:effectExtent l="0" t="0" r="1905" b="1270"/>
          <wp:wrapNone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Ehrenamtsurkunde-Vorlage-A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2000" cy="106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EFF"/>
    <w:rsid w:val="00002B39"/>
    <w:rsid w:val="002E405D"/>
    <w:rsid w:val="005A1826"/>
    <w:rsid w:val="00A70EFF"/>
    <w:rsid w:val="00EC0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4238C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A70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70EFF"/>
  </w:style>
  <w:style w:type="paragraph" w:styleId="Fuzeile">
    <w:name w:val="footer"/>
    <w:basedOn w:val="Standard"/>
    <w:link w:val="FuzeileZchn"/>
    <w:uiPriority w:val="99"/>
    <w:unhideWhenUsed/>
    <w:rsid w:val="00A70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70E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DACC0-D1CA-45AC-909A-4266691BA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Ehrenamtsurkunde-Vorlage-A4</Template>
  <TotalTime>0</TotalTime>
  <Pages>1</Pages>
  <Words>10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walter</dc:creator>
  <cp:keywords/>
  <dc:description/>
  <cp:lastModifiedBy>nicole walter</cp:lastModifiedBy>
  <cp:revision>2</cp:revision>
  <dcterms:created xsi:type="dcterms:W3CDTF">2026-01-15T07:40:00Z</dcterms:created>
  <dcterms:modified xsi:type="dcterms:W3CDTF">2026-01-15T07:52:00Z</dcterms:modified>
</cp:coreProperties>
</file>